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1F9D3" w14:textId="7820D647" w:rsidR="00585EAD" w:rsidRPr="00585EAD" w:rsidRDefault="00DF7258" w:rsidP="00585EAD">
      <w:pPr>
        <w:jc w:val="center"/>
        <w:rPr>
          <w:b/>
          <w:bCs/>
        </w:rPr>
      </w:pPr>
      <w:r w:rsidRPr="00DF7258">
        <w:rPr>
          <w:b/>
          <w:bCs/>
        </w:rPr>
        <w:t>Sponsorship Reply Form</w:t>
      </w:r>
    </w:p>
    <w:tbl>
      <w:tblPr>
        <w:tblStyle w:val="TableGrid"/>
        <w:tblW w:w="5000" w:type="pct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"/>
        <w:gridCol w:w="801"/>
        <w:gridCol w:w="1071"/>
        <w:gridCol w:w="2679"/>
        <w:gridCol w:w="4184"/>
        <w:gridCol w:w="358"/>
      </w:tblGrid>
      <w:tr w:rsidR="00585EAD" w:rsidRPr="00585EAD" w14:paraId="09E6D909" w14:textId="77777777" w:rsidTr="00561F15">
        <w:trPr>
          <w:gridBefore w:val="1"/>
          <w:gridAfter w:val="1"/>
          <w:wBefore w:w="143" w:type="pct"/>
          <w:wAfter w:w="191" w:type="pct"/>
        </w:trPr>
        <w:tc>
          <w:tcPr>
            <w:tcW w:w="4666" w:type="pct"/>
            <w:gridSpan w:val="4"/>
          </w:tcPr>
          <w:p w14:paraId="69CA1DD1" w14:textId="25A2D36F" w:rsidR="00585EAD" w:rsidRPr="00585EAD" w:rsidRDefault="00585EAD" w:rsidP="00561F15">
            <w:pPr>
              <w:spacing w:before="240"/>
              <w:rPr>
                <w:i/>
                <w:iCs/>
                <w:sz w:val="24"/>
                <w:szCs w:val="24"/>
              </w:rPr>
            </w:pPr>
            <w:r w:rsidRPr="00585EAD">
              <w:rPr>
                <w:i/>
                <w:iCs/>
                <w:sz w:val="24"/>
                <w:szCs w:val="24"/>
              </w:rPr>
              <w:t>Please include contact information as you would like it to appear in promotional materials</w:t>
            </w:r>
            <w:r>
              <w:rPr>
                <w:i/>
                <w:iCs/>
                <w:sz w:val="24"/>
                <w:szCs w:val="24"/>
              </w:rPr>
              <w:t xml:space="preserve"> and</w:t>
            </w:r>
            <w:r w:rsidRPr="00585EAD">
              <w:rPr>
                <w:i/>
                <w:iCs/>
                <w:sz w:val="24"/>
                <w:szCs w:val="24"/>
              </w:rPr>
              <w:t xml:space="preserve"> indicate if you prefer </w:t>
            </w:r>
            <w:r>
              <w:rPr>
                <w:i/>
                <w:iCs/>
                <w:sz w:val="24"/>
                <w:szCs w:val="24"/>
              </w:rPr>
              <w:t xml:space="preserve">for your donation </w:t>
            </w:r>
            <w:r w:rsidRPr="00585EAD">
              <w:rPr>
                <w:i/>
                <w:iCs/>
                <w:sz w:val="24"/>
                <w:szCs w:val="24"/>
              </w:rPr>
              <w:t>to remain anonymous.</w:t>
            </w:r>
          </w:p>
        </w:tc>
      </w:tr>
      <w:tr w:rsidR="00650259" w:rsidRPr="00846B76" w14:paraId="3AA47896" w14:textId="77777777" w:rsidTr="00585EAD">
        <w:trPr>
          <w:gridBefore w:val="1"/>
          <w:gridAfter w:val="1"/>
          <w:wBefore w:w="143" w:type="pct"/>
          <w:wAfter w:w="191" w:type="pct"/>
        </w:trPr>
        <w:tc>
          <w:tcPr>
            <w:tcW w:w="1000" w:type="pct"/>
            <w:gridSpan w:val="2"/>
            <w:vAlign w:val="bottom"/>
          </w:tcPr>
          <w:p w14:paraId="579BF960" w14:textId="01BB4DED" w:rsidR="00650259" w:rsidRPr="00DF7258" w:rsidRDefault="00DF7258" w:rsidP="00346DE2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Organization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15BACF04" w14:textId="25463715" w:rsidR="00650259" w:rsidRPr="00DF7258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5548F760" w14:textId="77777777" w:rsidTr="00585EAD">
        <w:trPr>
          <w:gridBefore w:val="1"/>
          <w:gridAfter w:val="1"/>
          <w:wBefore w:w="143" w:type="pct"/>
          <w:wAfter w:w="191" w:type="pct"/>
        </w:trPr>
        <w:sdt>
          <w:sdtPr>
            <w:rPr>
              <w:sz w:val="24"/>
              <w:szCs w:val="24"/>
            </w:rPr>
            <w:id w:val="1621259925"/>
            <w:placeholder>
              <w:docPart w:val="99DD0305FF3D41BAA599710D7D4029FD"/>
            </w:placeholder>
            <w:temporary/>
            <w:showingPlcHdr/>
            <w15:appearance w15:val="hidden"/>
          </w:sdtPr>
          <w:sdtContent>
            <w:tc>
              <w:tcPr>
                <w:tcW w:w="1000" w:type="pct"/>
                <w:gridSpan w:val="2"/>
                <w:vAlign w:val="bottom"/>
              </w:tcPr>
              <w:p w14:paraId="52B2EBCE" w14:textId="38F26D68" w:rsidR="00650259" w:rsidRPr="00DF7258" w:rsidRDefault="00DF7258" w:rsidP="00346DE2">
                <w:pPr>
                  <w:rPr>
                    <w:sz w:val="24"/>
                    <w:szCs w:val="24"/>
                  </w:rPr>
                </w:pPr>
                <w:r w:rsidRPr="00DF7258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350D2B75" w14:textId="77777777" w:rsidR="00650259" w:rsidRPr="00DF7258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DF7258" w:rsidRPr="00846B76" w14:paraId="1BAAB69C" w14:textId="77777777" w:rsidTr="00585EAD">
        <w:trPr>
          <w:gridBefore w:val="1"/>
          <w:gridAfter w:val="1"/>
          <w:wBefore w:w="143" w:type="pct"/>
          <w:wAfter w:w="191" w:type="pct"/>
        </w:trPr>
        <w:sdt>
          <w:sdtPr>
            <w:rPr>
              <w:sz w:val="24"/>
              <w:szCs w:val="24"/>
            </w:rPr>
            <w:id w:val="-1470592894"/>
            <w:placeholder>
              <w:docPart w:val="2161584AE4134846B440F5127FB14586"/>
            </w:placeholder>
            <w:temporary/>
            <w:showingPlcHdr/>
            <w15:appearance w15:val="hidden"/>
          </w:sdtPr>
          <w:sdtContent>
            <w:tc>
              <w:tcPr>
                <w:tcW w:w="1000" w:type="pct"/>
                <w:gridSpan w:val="2"/>
                <w:vAlign w:val="bottom"/>
              </w:tcPr>
              <w:p w14:paraId="50763444" w14:textId="7FFEBC6C" w:rsidR="00DF7258" w:rsidRPr="00DF7258" w:rsidRDefault="00DF7258" w:rsidP="00346DE2">
                <w:pPr>
                  <w:rPr>
                    <w:sz w:val="24"/>
                    <w:szCs w:val="24"/>
                  </w:rPr>
                </w:pPr>
                <w:r w:rsidRPr="00DF7258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61BFF1C3" w14:textId="77777777" w:rsidR="00DF7258" w:rsidRPr="00DF7258" w:rsidRDefault="00DF7258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0E89575B" w14:textId="77777777" w:rsidTr="00585EAD">
        <w:trPr>
          <w:gridBefore w:val="1"/>
          <w:gridAfter w:val="1"/>
          <w:wBefore w:w="143" w:type="pct"/>
          <w:wAfter w:w="191" w:type="pct"/>
        </w:trPr>
        <w:sdt>
          <w:sdtPr>
            <w:rPr>
              <w:sz w:val="24"/>
              <w:szCs w:val="24"/>
            </w:rPr>
            <w:id w:val="572943512"/>
            <w:placeholder>
              <w:docPart w:val="D283F176A205409CAEDF03E9D739687B"/>
            </w:placeholder>
            <w:temporary/>
            <w:showingPlcHdr/>
            <w15:appearance w15:val="hidden"/>
          </w:sdtPr>
          <w:sdtContent>
            <w:tc>
              <w:tcPr>
                <w:tcW w:w="1000" w:type="pct"/>
                <w:gridSpan w:val="2"/>
                <w:vAlign w:val="bottom"/>
              </w:tcPr>
              <w:p w14:paraId="6B470FD7" w14:textId="77777777" w:rsidR="00650259" w:rsidRPr="00DF7258" w:rsidRDefault="00346DE2" w:rsidP="00346DE2">
                <w:pPr>
                  <w:rPr>
                    <w:sz w:val="24"/>
                    <w:szCs w:val="24"/>
                  </w:rPr>
                </w:pPr>
                <w:r w:rsidRPr="00DF7258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20378F83" w14:textId="77777777" w:rsidR="00650259" w:rsidRPr="00DF7258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31FBD54C" w14:textId="77777777" w:rsidTr="00585EAD">
        <w:trPr>
          <w:gridBefore w:val="1"/>
          <w:gridAfter w:val="1"/>
          <w:wBefore w:w="143" w:type="pct"/>
          <w:wAfter w:w="191" w:type="pct"/>
        </w:trPr>
        <w:sdt>
          <w:sdtPr>
            <w:rPr>
              <w:sz w:val="24"/>
              <w:szCs w:val="24"/>
            </w:rPr>
            <w:id w:val="-521243642"/>
            <w:placeholder>
              <w:docPart w:val="D1D13E6D19FC4E92B860F5D1284A6D10"/>
            </w:placeholder>
            <w:temporary/>
            <w:showingPlcHdr/>
            <w15:appearance w15:val="hidden"/>
          </w:sdtPr>
          <w:sdtContent>
            <w:tc>
              <w:tcPr>
                <w:tcW w:w="1000" w:type="pct"/>
                <w:gridSpan w:val="2"/>
                <w:vAlign w:val="bottom"/>
              </w:tcPr>
              <w:p w14:paraId="45E8EB77" w14:textId="77777777" w:rsidR="00650259" w:rsidRPr="00DF7258" w:rsidRDefault="00346DE2" w:rsidP="00346DE2">
                <w:pPr>
                  <w:rPr>
                    <w:sz w:val="24"/>
                    <w:szCs w:val="24"/>
                  </w:rPr>
                </w:pPr>
                <w:r w:rsidRPr="00DF7258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139E10EB" w14:textId="77777777" w:rsidR="00650259" w:rsidRPr="00DF7258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DF7258" w:rsidRPr="00846B76" w14:paraId="6E1F8DDF" w14:textId="77777777" w:rsidTr="00585EAD">
        <w:trPr>
          <w:gridBefore w:val="1"/>
          <w:gridAfter w:val="1"/>
          <w:wBefore w:w="143" w:type="pct"/>
          <w:wAfter w:w="191" w:type="pct"/>
        </w:trPr>
        <w:tc>
          <w:tcPr>
            <w:tcW w:w="1000" w:type="pct"/>
            <w:gridSpan w:val="2"/>
            <w:vAlign w:val="bottom"/>
          </w:tcPr>
          <w:p w14:paraId="3327016B" w14:textId="0BE86A62" w:rsidR="00DF7258" w:rsidRPr="00DF7258" w:rsidRDefault="00DF7258" w:rsidP="00DF7258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Contact Phone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7A6E221C" w14:textId="77777777" w:rsidR="00DF7258" w:rsidRPr="00DF7258" w:rsidRDefault="00DF7258" w:rsidP="00DF7258">
            <w:pPr>
              <w:spacing w:before="240"/>
              <w:rPr>
                <w:sz w:val="24"/>
                <w:szCs w:val="24"/>
              </w:rPr>
            </w:pPr>
          </w:p>
        </w:tc>
      </w:tr>
      <w:tr w:rsidR="00DF7258" w:rsidRPr="00846B76" w14:paraId="05D5874C" w14:textId="77777777" w:rsidTr="00585EAD">
        <w:trPr>
          <w:gridBefore w:val="1"/>
          <w:gridAfter w:val="1"/>
          <w:wBefore w:w="143" w:type="pct"/>
          <w:wAfter w:w="191" w:type="pct"/>
        </w:trPr>
        <w:sdt>
          <w:sdtPr>
            <w:rPr>
              <w:sz w:val="24"/>
              <w:szCs w:val="24"/>
            </w:rPr>
            <w:id w:val="-965116832"/>
            <w:placeholder>
              <w:docPart w:val="F67A4A144FF34BE28C9F55AE2B4368D9"/>
            </w:placeholder>
            <w:temporary/>
            <w:showingPlcHdr/>
            <w15:appearance w15:val="hidden"/>
          </w:sdtPr>
          <w:sdtContent>
            <w:tc>
              <w:tcPr>
                <w:tcW w:w="1000" w:type="pct"/>
                <w:gridSpan w:val="2"/>
                <w:vAlign w:val="bottom"/>
              </w:tcPr>
              <w:p w14:paraId="4B928E09" w14:textId="77777777" w:rsidR="00DF7258" w:rsidRPr="00DF7258" w:rsidRDefault="00DF7258" w:rsidP="00DF7258">
                <w:pPr>
                  <w:rPr>
                    <w:sz w:val="24"/>
                    <w:szCs w:val="24"/>
                  </w:rPr>
                </w:pPr>
                <w:r w:rsidRPr="00DF7258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505FCA02" w14:textId="77777777" w:rsidR="00DF7258" w:rsidRPr="00DF7258" w:rsidRDefault="00DF7258" w:rsidP="00DF7258">
            <w:pPr>
              <w:spacing w:before="240"/>
              <w:rPr>
                <w:sz w:val="24"/>
                <w:szCs w:val="24"/>
              </w:rPr>
            </w:pPr>
          </w:p>
        </w:tc>
      </w:tr>
      <w:tr w:rsidR="00DF7258" w:rsidRPr="00846B76" w14:paraId="4B56A09F" w14:textId="77777777" w:rsidTr="00585EAD">
        <w:trPr>
          <w:gridBefore w:val="1"/>
          <w:gridAfter w:val="1"/>
          <w:wBefore w:w="143" w:type="pct"/>
          <w:wAfter w:w="191" w:type="pct"/>
        </w:trPr>
        <w:tc>
          <w:tcPr>
            <w:tcW w:w="4666" w:type="pct"/>
            <w:gridSpan w:val="4"/>
            <w:vAlign w:val="bottom"/>
          </w:tcPr>
          <w:p w14:paraId="2B96981F" w14:textId="611AC948" w:rsidR="00DF7258" w:rsidRPr="00DF7258" w:rsidRDefault="00DF7258" w:rsidP="00DF7258">
            <w:pPr>
              <w:spacing w:before="240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  <w:r>
              <w:rPr>
                <w:sz w:val="24"/>
                <w:szCs w:val="24"/>
              </w:rPr>
              <w:t xml:space="preserve"> Please indicate if you prefer </w:t>
            </w:r>
            <w:r w:rsidR="00585EAD">
              <w:rPr>
                <w:sz w:val="24"/>
                <w:szCs w:val="24"/>
              </w:rPr>
              <w:t xml:space="preserve">for you and/or your organization </w:t>
            </w:r>
            <w:r>
              <w:rPr>
                <w:sz w:val="24"/>
                <w:szCs w:val="24"/>
              </w:rPr>
              <w:t xml:space="preserve">to remain anonymous. </w:t>
            </w:r>
          </w:p>
        </w:tc>
      </w:tr>
      <w:tr w:rsidR="00585EAD" w:rsidRPr="00846B76" w14:paraId="625C345E" w14:textId="77777777" w:rsidTr="00585EAD">
        <w:trPr>
          <w:gridBefore w:val="1"/>
          <w:gridAfter w:val="1"/>
          <w:wBefore w:w="143" w:type="pct"/>
          <w:wAfter w:w="191" w:type="pct"/>
        </w:trPr>
        <w:tc>
          <w:tcPr>
            <w:tcW w:w="4666" w:type="pct"/>
            <w:gridSpan w:val="4"/>
            <w:vAlign w:val="bottom"/>
          </w:tcPr>
          <w:p w14:paraId="20AE8620" w14:textId="1EB9B017" w:rsidR="00585EAD" w:rsidRPr="00DF7258" w:rsidRDefault="00585EAD" w:rsidP="00DF7258">
            <w:pPr>
              <w:spacing w:before="240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  <w:r>
              <w:rPr>
                <w:sz w:val="24"/>
                <w:szCs w:val="24"/>
              </w:rPr>
              <w:t xml:space="preserve"> </w:t>
            </w:r>
            <w:r w:rsidRPr="00585EAD">
              <w:rPr>
                <w:sz w:val="24"/>
                <w:szCs w:val="24"/>
              </w:rPr>
              <w:t xml:space="preserve">Please </w:t>
            </w:r>
            <w:r>
              <w:rPr>
                <w:sz w:val="24"/>
                <w:szCs w:val="24"/>
              </w:rPr>
              <w:t>indicate</w:t>
            </w:r>
            <w:r w:rsidRPr="00585EAD">
              <w:rPr>
                <w:sz w:val="24"/>
                <w:szCs w:val="24"/>
              </w:rPr>
              <w:t xml:space="preserve"> if you would like to be included in all promotional materials</w:t>
            </w:r>
            <w:r>
              <w:rPr>
                <w:sz w:val="24"/>
                <w:szCs w:val="24"/>
              </w:rPr>
              <w:t>.</w:t>
            </w:r>
          </w:p>
        </w:tc>
      </w:tr>
      <w:tr w:rsidR="00585EAD" w:rsidRPr="00846B76" w14:paraId="07F16C8D" w14:textId="77777777" w:rsidTr="00585EAD">
        <w:trPr>
          <w:gridBefore w:val="1"/>
          <w:gridAfter w:val="1"/>
          <w:wBefore w:w="143" w:type="pct"/>
          <w:wAfter w:w="191" w:type="pct"/>
        </w:trPr>
        <w:tc>
          <w:tcPr>
            <w:tcW w:w="4666" w:type="pct"/>
            <w:gridSpan w:val="4"/>
            <w:vAlign w:val="bottom"/>
          </w:tcPr>
          <w:p w14:paraId="726E2E41" w14:textId="33F48015" w:rsidR="00585EAD" w:rsidRPr="00DF7258" w:rsidRDefault="00585EAD" w:rsidP="00561F15">
            <w:pPr>
              <w:spacing w:before="240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  <w:r>
              <w:rPr>
                <w:sz w:val="24"/>
                <w:szCs w:val="24"/>
              </w:rPr>
              <w:t xml:space="preserve"> Enclosed c</w:t>
            </w:r>
            <w:r w:rsidRPr="00585EAD">
              <w:rPr>
                <w:sz w:val="24"/>
                <w:szCs w:val="24"/>
              </w:rPr>
              <w:t>heck</w:t>
            </w:r>
            <w:r>
              <w:rPr>
                <w:sz w:val="24"/>
                <w:szCs w:val="24"/>
              </w:rPr>
              <w:t xml:space="preserve"> made</w:t>
            </w:r>
            <w:r w:rsidRPr="00585EAD">
              <w:rPr>
                <w:sz w:val="24"/>
                <w:szCs w:val="24"/>
              </w:rPr>
              <w:t xml:space="preserve"> payable to Massachusetts Health Quality Partners</w:t>
            </w:r>
            <w:r>
              <w:rPr>
                <w:sz w:val="24"/>
                <w:szCs w:val="24"/>
              </w:rPr>
              <w:t>.</w:t>
            </w:r>
          </w:p>
        </w:tc>
      </w:tr>
      <w:tr w:rsidR="00585EAD" w:rsidRPr="00846B76" w14:paraId="3C8CE7B0" w14:textId="77777777" w:rsidTr="00585EAD">
        <w:trPr>
          <w:gridBefore w:val="1"/>
          <w:gridAfter w:val="1"/>
          <w:wBefore w:w="143" w:type="pct"/>
          <w:wAfter w:w="191" w:type="pct"/>
        </w:trPr>
        <w:tc>
          <w:tcPr>
            <w:tcW w:w="4666" w:type="pct"/>
            <w:gridSpan w:val="4"/>
            <w:vAlign w:val="bottom"/>
          </w:tcPr>
          <w:p w14:paraId="62DC67F4" w14:textId="57938CBB" w:rsidR="00585EAD" w:rsidRPr="00DF7258" w:rsidRDefault="00585EAD" w:rsidP="00561F15">
            <w:pPr>
              <w:spacing w:before="240"/>
              <w:rPr>
                <w:sz w:val="24"/>
                <w:szCs w:val="24"/>
              </w:rPr>
            </w:pPr>
            <w:r w:rsidRPr="00585EAD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585EAD">
              <w:rPr>
                <w:sz w:val="24"/>
                <w:szCs w:val="24"/>
              </w:rPr>
              <w:t xml:space="preserve"> Attached</w:t>
            </w:r>
            <w:r>
              <w:rPr>
                <w:sz w:val="24"/>
                <w:szCs w:val="24"/>
              </w:rPr>
              <w:t xml:space="preserve"> </w:t>
            </w:r>
            <w:r w:rsidRPr="00585EAD">
              <w:rPr>
                <w:sz w:val="24"/>
                <w:szCs w:val="24"/>
              </w:rPr>
              <w:t>JPEG logo scaled to 150 pixels wide</w:t>
            </w:r>
            <w:r>
              <w:rPr>
                <w:sz w:val="24"/>
                <w:szCs w:val="24"/>
              </w:rPr>
              <w:t xml:space="preserve"> or associated artwork. </w:t>
            </w:r>
          </w:p>
        </w:tc>
      </w:tr>
      <w:tr w:rsidR="00DF7258" w:rsidRPr="00846B76" w14:paraId="76D1CB94" w14:textId="77777777" w:rsidTr="00585EAD">
        <w:trPr>
          <w:gridBefore w:val="1"/>
          <w:gridAfter w:val="1"/>
          <w:wBefore w:w="143" w:type="pct"/>
          <w:wAfter w:w="191" w:type="pct"/>
          <w:trHeight w:val="54"/>
        </w:trPr>
        <w:tc>
          <w:tcPr>
            <w:tcW w:w="4666" w:type="pct"/>
            <w:gridSpan w:val="4"/>
            <w:vAlign w:val="bottom"/>
          </w:tcPr>
          <w:p w14:paraId="6BB4168B" w14:textId="77777777" w:rsidR="00DF7258" w:rsidRPr="00846B76" w:rsidRDefault="00DF7258" w:rsidP="00DF725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F7258" w:rsidRPr="00DF7258" w14:paraId="4F8CD6E1" w14:textId="77777777" w:rsidTr="00585EAD">
        <w:tc>
          <w:tcPr>
            <w:tcW w:w="5000" w:type="pct"/>
            <w:gridSpan w:val="6"/>
            <w:vAlign w:val="bottom"/>
          </w:tcPr>
          <w:p w14:paraId="697BDAFC" w14:textId="00C2DEB3" w:rsidR="00DF7258" w:rsidRPr="00DF7258" w:rsidRDefault="00DF7258" w:rsidP="00DF7258">
            <w:pPr>
              <w:spacing w:before="240"/>
              <w:rPr>
                <w:b/>
                <w:bCs/>
              </w:rPr>
            </w:pPr>
            <w:r w:rsidRPr="00DF7258">
              <w:rPr>
                <w:b/>
                <w:bCs/>
              </w:rPr>
              <w:t>Sponsorship Level</w:t>
            </w:r>
          </w:p>
        </w:tc>
      </w:tr>
      <w:tr w:rsidR="00585EAD" w:rsidRPr="00DF7258" w14:paraId="425AF4D0" w14:textId="77777777" w:rsidTr="00585EAD">
        <w:tc>
          <w:tcPr>
            <w:tcW w:w="571" w:type="pct"/>
            <w:gridSpan w:val="2"/>
          </w:tcPr>
          <w:p w14:paraId="691C4DB4" w14:textId="77777777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2003" w:type="pct"/>
            <w:gridSpan w:val="2"/>
            <w:vAlign w:val="bottom"/>
          </w:tcPr>
          <w:p w14:paraId="2DDCB62F" w14:textId="77777777" w:rsidR="00585EAD" w:rsidRPr="00DF7258" w:rsidRDefault="00585EAD" w:rsidP="00DF7258">
            <w:pPr>
              <w:tabs>
                <w:tab w:val="left" w:pos="1515"/>
              </w:tabs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Visionary - $100,000</w:t>
            </w:r>
          </w:p>
        </w:tc>
        <w:tc>
          <w:tcPr>
            <w:tcW w:w="2426" w:type="pct"/>
            <w:gridSpan w:val="2"/>
            <w:vMerge w:val="restart"/>
          </w:tcPr>
          <w:p w14:paraId="36C191B9" w14:textId="215F713D" w:rsidR="00585EAD" w:rsidRDefault="00585EAD" w:rsidP="00DF7258">
            <w:pPr>
              <w:tabs>
                <w:tab w:val="left" w:pos="1515"/>
              </w:tabs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 xml:space="preserve">MAIL TO: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DF7258">
              <w:rPr>
                <w:sz w:val="24"/>
                <w:szCs w:val="24"/>
              </w:rPr>
              <w:t xml:space="preserve">Massachusetts Healthy Quality Partners </w:t>
            </w:r>
            <w:r>
              <w:rPr>
                <w:sz w:val="24"/>
                <w:szCs w:val="24"/>
              </w:rPr>
              <w:br/>
            </w:r>
            <w:r w:rsidRPr="00DF7258">
              <w:rPr>
                <w:sz w:val="24"/>
                <w:szCs w:val="24"/>
              </w:rPr>
              <w:t xml:space="preserve">1380 Soldiers Field Road, Floor 3 </w:t>
            </w:r>
          </w:p>
          <w:p w14:paraId="1A7AE258" w14:textId="77777777" w:rsidR="00585EAD" w:rsidRDefault="00585EAD" w:rsidP="00DF7258">
            <w:pPr>
              <w:tabs>
                <w:tab w:val="left" w:pos="1515"/>
              </w:tabs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 xml:space="preserve">Brighton, MA 02135 </w:t>
            </w:r>
            <w:r>
              <w:rPr>
                <w:sz w:val="24"/>
                <w:szCs w:val="24"/>
              </w:rPr>
              <w:br/>
              <w:t xml:space="preserve">or EMAIL TO: </w:t>
            </w:r>
            <w:hyperlink r:id="rId10" w:tgtFrame="_blank" w:history="1">
              <w:r w:rsidRPr="00DF7258">
                <w:rPr>
                  <w:rStyle w:val="Hyperlink"/>
                  <w:b/>
                  <w:bCs/>
                  <w:sz w:val="24"/>
                  <w:szCs w:val="24"/>
                </w:rPr>
                <w:t>mhqp30@mhqp.org</w:t>
              </w:r>
            </w:hyperlink>
          </w:p>
          <w:p w14:paraId="5902046B" w14:textId="76F21300" w:rsidR="00585EAD" w:rsidRDefault="00585EAD" w:rsidP="00DF7258">
            <w:pPr>
              <w:tabs>
                <w:tab w:val="left" w:pos="15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DF7258">
              <w:rPr>
                <w:sz w:val="24"/>
                <w:szCs w:val="24"/>
              </w:rPr>
              <w:t>Tax ID#</w:t>
            </w:r>
            <w:r>
              <w:rPr>
                <w:sz w:val="24"/>
                <w:szCs w:val="24"/>
              </w:rPr>
              <w:t xml:space="preserve"> </w:t>
            </w:r>
            <w:r w:rsidRPr="00DF7258">
              <w:rPr>
                <w:sz w:val="24"/>
                <w:szCs w:val="24"/>
              </w:rPr>
              <w:t xml:space="preserve">04-3542817 </w:t>
            </w:r>
            <w:r>
              <w:rPr>
                <w:sz w:val="24"/>
                <w:szCs w:val="24"/>
              </w:rPr>
              <w:br/>
            </w:r>
          </w:p>
          <w:p w14:paraId="7DDDD5AB" w14:textId="344C3EA1" w:rsidR="00585EAD" w:rsidRPr="00DF7258" w:rsidRDefault="00585EAD" w:rsidP="00DF7258">
            <w:pPr>
              <w:tabs>
                <w:tab w:val="left" w:pos="1515"/>
              </w:tabs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We will contact you prior to the event to obtain the names of your guests (number determined by sponsor level). We will contact you prior to the even</w:t>
            </w:r>
            <w:r>
              <w:rPr>
                <w:sz w:val="24"/>
                <w:szCs w:val="24"/>
              </w:rPr>
              <w:t xml:space="preserve">t. </w:t>
            </w:r>
          </w:p>
        </w:tc>
      </w:tr>
      <w:tr w:rsidR="00585EAD" w:rsidRPr="00DF7258" w14:paraId="0F9DC85D" w14:textId="77777777" w:rsidTr="00585EAD">
        <w:tc>
          <w:tcPr>
            <w:tcW w:w="571" w:type="pct"/>
            <w:gridSpan w:val="2"/>
          </w:tcPr>
          <w:p w14:paraId="366E946C" w14:textId="77777777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2003" w:type="pct"/>
            <w:gridSpan w:val="2"/>
            <w:vAlign w:val="bottom"/>
          </w:tcPr>
          <w:p w14:paraId="3438A8E9" w14:textId="77777777" w:rsidR="00585EAD" w:rsidRPr="00DF7258" w:rsidRDefault="00585EAD" w:rsidP="00DF7258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Champion - $50,000</w:t>
            </w:r>
          </w:p>
        </w:tc>
        <w:tc>
          <w:tcPr>
            <w:tcW w:w="2426" w:type="pct"/>
            <w:gridSpan w:val="2"/>
            <w:vMerge/>
            <w:vAlign w:val="bottom"/>
          </w:tcPr>
          <w:p w14:paraId="4B40CA4D" w14:textId="1618105E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</w:tr>
      <w:tr w:rsidR="00585EAD" w:rsidRPr="00DF7258" w14:paraId="215F3F8F" w14:textId="77777777" w:rsidTr="00585EAD">
        <w:tc>
          <w:tcPr>
            <w:tcW w:w="571" w:type="pct"/>
            <w:gridSpan w:val="2"/>
          </w:tcPr>
          <w:p w14:paraId="331C49D7" w14:textId="77777777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2003" w:type="pct"/>
            <w:gridSpan w:val="2"/>
            <w:vAlign w:val="bottom"/>
          </w:tcPr>
          <w:p w14:paraId="1039A52A" w14:textId="77777777" w:rsidR="00585EAD" w:rsidRPr="00DF7258" w:rsidRDefault="00585EAD" w:rsidP="00DF7258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Innovator - $30,000</w:t>
            </w:r>
          </w:p>
        </w:tc>
        <w:tc>
          <w:tcPr>
            <w:tcW w:w="2426" w:type="pct"/>
            <w:gridSpan w:val="2"/>
            <w:vMerge/>
            <w:vAlign w:val="bottom"/>
          </w:tcPr>
          <w:p w14:paraId="5F497D78" w14:textId="6CE45FBC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</w:tr>
      <w:tr w:rsidR="00585EAD" w:rsidRPr="00DF7258" w14:paraId="40C5DECF" w14:textId="77777777" w:rsidTr="00585EAD">
        <w:tc>
          <w:tcPr>
            <w:tcW w:w="571" w:type="pct"/>
            <w:gridSpan w:val="2"/>
          </w:tcPr>
          <w:p w14:paraId="5E16180E" w14:textId="77777777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2003" w:type="pct"/>
            <w:gridSpan w:val="2"/>
            <w:vAlign w:val="bottom"/>
          </w:tcPr>
          <w:p w14:paraId="7C109809" w14:textId="77777777" w:rsidR="00585EAD" w:rsidRPr="00DF7258" w:rsidRDefault="00585EAD" w:rsidP="00DF7258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Partner - $20,000</w:t>
            </w:r>
          </w:p>
        </w:tc>
        <w:tc>
          <w:tcPr>
            <w:tcW w:w="2426" w:type="pct"/>
            <w:gridSpan w:val="2"/>
            <w:vMerge/>
            <w:vAlign w:val="bottom"/>
          </w:tcPr>
          <w:p w14:paraId="10A5B964" w14:textId="48DDB25E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</w:tr>
      <w:tr w:rsidR="00585EAD" w:rsidRPr="00DF7258" w14:paraId="6ABC9367" w14:textId="77777777" w:rsidTr="00585EAD">
        <w:tc>
          <w:tcPr>
            <w:tcW w:w="571" w:type="pct"/>
            <w:gridSpan w:val="2"/>
          </w:tcPr>
          <w:p w14:paraId="02018EDC" w14:textId="77777777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2003" w:type="pct"/>
            <w:gridSpan w:val="2"/>
            <w:vAlign w:val="bottom"/>
          </w:tcPr>
          <w:p w14:paraId="52EAE0A6" w14:textId="77777777" w:rsidR="00585EAD" w:rsidRPr="00DF7258" w:rsidRDefault="00585EAD" w:rsidP="00DF7258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Collaborator - $15,000</w:t>
            </w:r>
          </w:p>
        </w:tc>
        <w:tc>
          <w:tcPr>
            <w:tcW w:w="2426" w:type="pct"/>
            <w:gridSpan w:val="2"/>
            <w:vMerge/>
            <w:vAlign w:val="bottom"/>
          </w:tcPr>
          <w:p w14:paraId="10D2315E" w14:textId="583A62BD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</w:tr>
      <w:tr w:rsidR="00585EAD" w:rsidRPr="00DF7258" w14:paraId="1808B071" w14:textId="77777777" w:rsidTr="00585EAD">
        <w:tc>
          <w:tcPr>
            <w:tcW w:w="571" w:type="pct"/>
            <w:gridSpan w:val="2"/>
          </w:tcPr>
          <w:p w14:paraId="5F6FC65C" w14:textId="77777777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2003" w:type="pct"/>
            <w:gridSpan w:val="2"/>
            <w:vAlign w:val="bottom"/>
          </w:tcPr>
          <w:p w14:paraId="74A0F65E" w14:textId="77777777" w:rsidR="00585EAD" w:rsidRPr="00DF7258" w:rsidRDefault="00585EAD" w:rsidP="00DF7258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Leaders - $10,000</w:t>
            </w:r>
          </w:p>
        </w:tc>
        <w:tc>
          <w:tcPr>
            <w:tcW w:w="2426" w:type="pct"/>
            <w:gridSpan w:val="2"/>
            <w:vMerge/>
            <w:vAlign w:val="bottom"/>
          </w:tcPr>
          <w:p w14:paraId="5E199F7F" w14:textId="5AC5E2F7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</w:tr>
      <w:tr w:rsidR="00585EAD" w:rsidRPr="00DF7258" w14:paraId="39E5B382" w14:textId="77777777" w:rsidTr="00585EAD">
        <w:tc>
          <w:tcPr>
            <w:tcW w:w="571" w:type="pct"/>
            <w:gridSpan w:val="2"/>
          </w:tcPr>
          <w:p w14:paraId="2065A8B5" w14:textId="77777777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2003" w:type="pct"/>
            <w:gridSpan w:val="2"/>
            <w:vAlign w:val="bottom"/>
          </w:tcPr>
          <w:p w14:paraId="6136E24E" w14:textId="77777777" w:rsidR="00585EAD" w:rsidRPr="00DF7258" w:rsidRDefault="00585EAD" w:rsidP="00DF7258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Supporter - $5,000</w:t>
            </w:r>
          </w:p>
        </w:tc>
        <w:tc>
          <w:tcPr>
            <w:tcW w:w="2426" w:type="pct"/>
            <w:gridSpan w:val="2"/>
            <w:vMerge/>
            <w:vAlign w:val="bottom"/>
          </w:tcPr>
          <w:p w14:paraId="7705F06E" w14:textId="1F281EEB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</w:tr>
      <w:tr w:rsidR="00585EAD" w:rsidRPr="00DF7258" w14:paraId="7AF14DCB" w14:textId="77777777" w:rsidTr="00585EAD">
        <w:tc>
          <w:tcPr>
            <w:tcW w:w="571" w:type="pct"/>
            <w:gridSpan w:val="2"/>
          </w:tcPr>
          <w:p w14:paraId="61010E0D" w14:textId="746FACFC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2003" w:type="pct"/>
            <w:gridSpan w:val="2"/>
            <w:vAlign w:val="bottom"/>
          </w:tcPr>
          <w:p w14:paraId="00850230" w14:textId="2A9DF971" w:rsidR="00585EAD" w:rsidRPr="00DF7258" w:rsidRDefault="00585EAD" w:rsidP="00DF7258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Friend - $1,000</w:t>
            </w:r>
          </w:p>
        </w:tc>
        <w:tc>
          <w:tcPr>
            <w:tcW w:w="2426" w:type="pct"/>
            <w:gridSpan w:val="2"/>
            <w:vMerge/>
            <w:vAlign w:val="bottom"/>
          </w:tcPr>
          <w:p w14:paraId="09B1896A" w14:textId="77777777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</w:tr>
      <w:tr w:rsidR="00585EAD" w:rsidRPr="00DF7258" w14:paraId="028B58B9" w14:textId="77777777" w:rsidTr="00585EAD">
        <w:tc>
          <w:tcPr>
            <w:tcW w:w="571" w:type="pct"/>
            <w:gridSpan w:val="2"/>
          </w:tcPr>
          <w:p w14:paraId="0D5334C0" w14:textId="6606B384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2003" w:type="pct"/>
            <w:gridSpan w:val="2"/>
            <w:vAlign w:val="bottom"/>
          </w:tcPr>
          <w:p w14:paraId="4C1B677E" w14:textId="36D764C2" w:rsidR="00585EAD" w:rsidRPr="00DF7258" w:rsidRDefault="00585EAD" w:rsidP="00DF7258">
            <w:pPr>
              <w:rPr>
                <w:sz w:val="24"/>
                <w:szCs w:val="24"/>
              </w:rPr>
            </w:pPr>
            <w:r w:rsidRPr="00DF7258">
              <w:rPr>
                <w:sz w:val="24"/>
                <w:szCs w:val="24"/>
              </w:rPr>
              <w:t>Individual Ticket - $500</w:t>
            </w:r>
          </w:p>
        </w:tc>
        <w:tc>
          <w:tcPr>
            <w:tcW w:w="2426" w:type="pct"/>
            <w:gridSpan w:val="2"/>
            <w:vMerge/>
            <w:vAlign w:val="bottom"/>
          </w:tcPr>
          <w:p w14:paraId="525E3104" w14:textId="77777777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</w:tr>
      <w:tr w:rsidR="00585EAD" w:rsidRPr="00DF7258" w14:paraId="4A3F425A" w14:textId="77777777" w:rsidTr="00585EAD">
        <w:tc>
          <w:tcPr>
            <w:tcW w:w="571" w:type="pct"/>
            <w:gridSpan w:val="2"/>
          </w:tcPr>
          <w:p w14:paraId="65E516ED" w14:textId="77777777" w:rsidR="00585EAD" w:rsidRPr="00DF7258" w:rsidRDefault="00585EAD" w:rsidP="00DF7258">
            <w:pPr>
              <w:spacing w:before="120"/>
              <w:ind w:left="432"/>
              <w:rPr>
                <w:sz w:val="24"/>
                <w:szCs w:val="24"/>
              </w:rPr>
            </w:pPr>
          </w:p>
        </w:tc>
        <w:tc>
          <w:tcPr>
            <w:tcW w:w="2003" w:type="pct"/>
            <w:gridSpan w:val="2"/>
            <w:vAlign w:val="bottom"/>
          </w:tcPr>
          <w:p w14:paraId="20AD7078" w14:textId="77777777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  <w:tc>
          <w:tcPr>
            <w:tcW w:w="2426" w:type="pct"/>
            <w:gridSpan w:val="2"/>
            <w:vMerge/>
            <w:vAlign w:val="bottom"/>
          </w:tcPr>
          <w:p w14:paraId="38C0746D" w14:textId="77777777" w:rsidR="00585EAD" w:rsidRPr="00DF7258" w:rsidRDefault="00585EAD" w:rsidP="00DF7258">
            <w:pPr>
              <w:rPr>
                <w:sz w:val="24"/>
                <w:szCs w:val="24"/>
              </w:rPr>
            </w:pPr>
          </w:p>
        </w:tc>
      </w:tr>
    </w:tbl>
    <w:p w14:paraId="0EEF85D2" w14:textId="77777777" w:rsidR="00CE6104" w:rsidRPr="00DF7258" w:rsidRDefault="00CE6104" w:rsidP="00E677FE">
      <w:pPr>
        <w:spacing w:after="0"/>
        <w:rPr>
          <w:sz w:val="24"/>
          <w:szCs w:val="24"/>
        </w:rPr>
      </w:pPr>
    </w:p>
    <w:sectPr w:rsidR="00CE6104" w:rsidRPr="00DF7258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AAA8A" w14:textId="77777777" w:rsidR="00F75940" w:rsidRDefault="00F75940" w:rsidP="00650259">
      <w:pPr>
        <w:spacing w:after="0" w:line="240" w:lineRule="auto"/>
      </w:pPr>
      <w:r>
        <w:separator/>
      </w:r>
    </w:p>
  </w:endnote>
  <w:endnote w:type="continuationSeparator" w:id="0">
    <w:p w14:paraId="5EB33D6E" w14:textId="77777777" w:rsidR="00F75940" w:rsidRDefault="00F7594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1663E7-91DC-4C85-A15E-6C2FC586B971}"/>
    <w:embedBold r:id="rId2" w:fontKey="{BDEA9503-032F-4E25-9E20-A79BBEA01FB2}"/>
    <w:embedItalic r:id="rId3" w:fontKey="{CF39D403-4113-41B3-B0AA-6663594889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558543D-BE0B-4D32-A7E9-F853A9C57266}"/>
    <w:embedBold r:id="rId5" w:fontKey="{8648FC6E-699C-4AEE-A74D-21FBCA44C63F}"/>
    <w:embedItalic r:id="rId6" w:fontKey="{DCD8B3C0-5F6B-465E-BA5C-1BCAB59662A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8641322-C2CE-4BEF-A28A-D7C9B0A78EC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F2F4AC4-A85B-487B-A854-D65F4C5F6C6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E3827D1-3C93-4CA3-9FE9-00C6B1374C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04C09ACD" w14:textId="77777777" w:rsidTr="00C4167A">
      <w:tc>
        <w:tcPr>
          <w:tcW w:w="4675" w:type="dxa"/>
          <w:vAlign w:val="center"/>
        </w:tcPr>
        <w:p w14:paraId="2F4366BC" w14:textId="30D2642A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7C8FDE2" w14:textId="3285E5C3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BFF59D3" w14:textId="77777777" w:rsidR="00731F26" w:rsidRDefault="00731F26" w:rsidP="00585E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1CC9F" w14:textId="77777777" w:rsidR="00F75940" w:rsidRDefault="00F75940" w:rsidP="00650259">
      <w:pPr>
        <w:spacing w:after="0" w:line="240" w:lineRule="auto"/>
      </w:pPr>
      <w:r>
        <w:separator/>
      </w:r>
    </w:p>
  </w:footnote>
  <w:footnote w:type="continuationSeparator" w:id="0">
    <w:p w14:paraId="00B249EB" w14:textId="77777777" w:rsidR="00F75940" w:rsidRDefault="00F7594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16077" w14:textId="4167E0CE" w:rsidR="00650259" w:rsidRDefault="00DF7258" w:rsidP="00DF7258">
    <w:pPr>
      <w:pStyle w:val="NoSpacing"/>
      <w:jc w:val="center"/>
    </w:pPr>
    <w:r>
      <w:rPr>
        <w:noProof/>
      </w:rPr>
      <w:drawing>
        <wp:inline distT="0" distB="0" distL="0" distR="0" wp14:anchorId="790731AC" wp14:editId="492810BB">
          <wp:extent cx="2857500" cy="733425"/>
          <wp:effectExtent l="0" t="0" r="0" b="9525"/>
          <wp:docPr id="1337712901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712901" name="Picture 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09999679">
    <w:abstractNumId w:val="11"/>
  </w:num>
  <w:num w:numId="2" w16cid:durableId="758873353">
    <w:abstractNumId w:val="7"/>
  </w:num>
  <w:num w:numId="3" w16cid:durableId="155539903">
    <w:abstractNumId w:val="15"/>
  </w:num>
  <w:num w:numId="4" w16cid:durableId="939411195">
    <w:abstractNumId w:val="12"/>
  </w:num>
  <w:num w:numId="5" w16cid:durableId="1983266649">
    <w:abstractNumId w:val="13"/>
  </w:num>
  <w:num w:numId="6" w16cid:durableId="374620489">
    <w:abstractNumId w:val="19"/>
  </w:num>
  <w:num w:numId="7" w16cid:durableId="87625280">
    <w:abstractNumId w:val="6"/>
  </w:num>
  <w:num w:numId="8" w16cid:durableId="83188604">
    <w:abstractNumId w:val="10"/>
  </w:num>
  <w:num w:numId="9" w16cid:durableId="1115365437">
    <w:abstractNumId w:val="17"/>
  </w:num>
  <w:num w:numId="10" w16cid:durableId="278879273">
    <w:abstractNumId w:val="1"/>
  </w:num>
  <w:num w:numId="11" w16cid:durableId="1365012600">
    <w:abstractNumId w:val="5"/>
  </w:num>
  <w:num w:numId="12" w16cid:durableId="694698305">
    <w:abstractNumId w:val="0"/>
  </w:num>
  <w:num w:numId="13" w16cid:durableId="1887334000">
    <w:abstractNumId w:val="2"/>
  </w:num>
  <w:num w:numId="14" w16cid:durableId="59330102">
    <w:abstractNumId w:val="9"/>
  </w:num>
  <w:num w:numId="15" w16cid:durableId="1942492229">
    <w:abstractNumId w:val="8"/>
  </w:num>
  <w:num w:numId="16" w16cid:durableId="1224021004">
    <w:abstractNumId w:val="16"/>
  </w:num>
  <w:num w:numId="17" w16cid:durableId="916398390">
    <w:abstractNumId w:val="3"/>
  </w:num>
  <w:num w:numId="18" w16cid:durableId="1222903280">
    <w:abstractNumId w:val="21"/>
  </w:num>
  <w:num w:numId="19" w16cid:durableId="1343435732">
    <w:abstractNumId w:val="18"/>
  </w:num>
  <w:num w:numId="20" w16cid:durableId="602687394">
    <w:abstractNumId w:val="14"/>
  </w:num>
  <w:num w:numId="21" w16cid:durableId="2020279367">
    <w:abstractNumId w:val="20"/>
  </w:num>
  <w:num w:numId="22" w16cid:durableId="30050658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258"/>
    <w:rsid w:val="00052382"/>
    <w:rsid w:val="0006568A"/>
    <w:rsid w:val="00076F0F"/>
    <w:rsid w:val="00084253"/>
    <w:rsid w:val="000C7B91"/>
    <w:rsid w:val="000D1F49"/>
    <w:rsid w:val="001727CA"/>
    <w:rsid w:val="001C4A3D"/>
    <w:rsid w:val="002462F3"/>
    <w:rsid w:val="002A13F0"/>
    <w:rsid w:val="002C56E6"/>
    <w:rsid w:val="0030523F"/>
    <w:rsid w:val="00313259"/>
    <w:rsid w:val="00346DE2"/>
    <w:rsid w:val="00361E11"/>
    <w:rsid w:val="00390170"/>
    <w:rsid w:val="003B4744"/>
    <w:rsid w:val="003F0847"/>
    <w:rsid w:val="0040090B"/>
    <w:rsid w:val="0046302A"/>
    <w:rsid w:val="00487D2D"/>
    <w:rsid w:val="004A161F"/>
    <w:rsid w:val="004D5D62"/>
    <w:rsid w:val="005112D0"/>
    <w:rsid w:val="00577E06"/>
    <w:rsid w:val="00585EAD"/>
    <w:rsid w:val="005A3BF7"/>
    <w:rsid w:val="005F2035"/>
    <w:rsid w:val="005F7990"/>
    <w:rsid w:val="0063739C"/>
    <w:rsid w:val="00650259"/>
    <w:rsid w:val="0068311D"/>
    <w:rsid w:val="006E629B"/>
    <w:rsid w:val="00731F26"/>
    <w:rsid w:val="00760D65"/>
    <w:rsid w:val="00770F25"/>
    <w:rsid w:val="007A35A8"/>
    <w:rsid w:val="007A6792"/>
    <w:rsid w:val="007B0A85"/>
    <w:rsid w:val="007C6A52"/>
    <w:rsid w:val="00813F70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DF7258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7594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844386"/>
  <w15:chartTrackingRefBased/>
  <w15:docId w15:val="{F183B919-E3ED-477D-9D11-4DA13635F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F72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hqp30@mhqp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83F176A205409CAEDF03E9D739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FC8E9-B938-4E06-B0D4-E397AD24BBC2}"/>
      </w:docPartPr>
      <w:docPartBody>
        <w:p w:rsidR="00836E61" w:rsidRDefault="00836E61">
          <w:pPr>
            <w:pStyle w:val="D283F176A205409CAEDF03E9D739687B"/>
          </w:pPr>
          <w:r w:rsidRPr="00346DE2">
            <w:t>Address</w:t>
          </w:r>
        </w:p>
      </w:docPartBody>
    </w:docPart>
    <w:docPart>
      <w:docPartPr>
        <w:name w:val="D1D13E6D19FC4E92B860F5D1284A6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C6AE6-F291-4781-866D-BBD2D704BE9A}"/>
      </w:docPartPr>
      <w:docPartBody>
        <w:p w:rsidR="00836E61" w:rsidRDefault="00836E61">
          <w:pPr>
            <w:pStyle w:val="D1D13E6D19FC4E92B860F5D1284A6D10"/>
          </w:pPr>
          <w:r w:rsidRPr="00346DE2">
            <w:t>City/State/Zip</w:t>
          </w:r>
        </w:p>
      </w:docPartBody>
    </w:docPart>
    <w:docPart>
      <w:docPartPr>
        <w:name w:val="2161584AE4134846B440F5127FB14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B23EB-F7EC-4AF6-94EC-CEDABF3584AA}"/>
      </w:docPartPr>
      <w:docPartBody>
        <w:p w:rsidR="00836E61" w:rsidRDefault="00355839" w:rsidP="00355839">
          <w:pPr>
            <w:pStyle w:val="2161584AE4134846B440F5127FB14586"/>
          </w:pPr>
          <w:r w:rsidRPr="00346DE2">
            <w:t>Last Name</w:t>
          </w:r>
        </w:p>
      </w:docPartBody>
    </w:docPart>
    <w:docPart>
      <w:docPartPr>
        <w:name w:val="99DD0305FF3D41BAA599710D7D40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F0DBB-9905-4570-9D12-6B62481C5B45}"/>
      </w:docPartPr>
      <w:docPartBody>
        <w:p w:rsidR="00836E61" w:rsidRDefault="00355839" w:rsidP="00355839">
          <w:pPr>
            <w:pStyle w:val="99DD0305FF3D41BAA599710D7D4029FD"/>
          </w:pPr>
          <w:r w:rsidRPr="00346DE2">
            <w:t>First Name</w:t>
          </w:r>
        </w:p>
      </w:docPartBody>
    </w:docPart>
    <w:docPart>
      <w:docPartPr>
        <w:name w:val="F67A4A144FF34BE28C9F55AE2B436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DDBC4-864E-47E8-9662-B35FD6E01B11}"/>
      </w:docPartPr>
      <w:docPartBody>
        <w:p w:rsidR="00836E61" w:rsidRDefault="00355839" w:rsidP="00355839">
          <w:pPr>
            <w:pStyle w:val="F67A4A144FF34BE28C9F55AE2B4368D9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839"/>
    <w:rsid w:val="002F43AA"/>
    <w:rsid w:val="00355839"/>
    <w:rsid w:val="007A6792"/>
    <w:rsid w:val="00813F70"/>
    <w:rsid w:val="00824581"/>
    <w:rsid w:val="0083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83F176A205409CAEDF03E9D739687B">
    <w:name w:val="D283F176A205409CAEDF03E9D739687B"/>
  </w:style>
  <w:style w:type="paragraph" w:customStyle="1" w:styleId="D1D13E6D19FC4E92B860F5D1284A6D10">
    <w:name w:val="D1D13E6D19FC4E92B860F5D1284A6D10"/>
  </w:style>
  <w:style w:type="paragraph" w:customStyle="1" w:styleId="2161584AE4134846B440F5127FB14586">
    <w:name w:val="2161584AE4134846B440F5127FB14586"/>
    <w:rsid w:val="00355839"/>
  </w:style>
  <w:style w:type="paragraph" w:customStyle="1" w:styleId="99DD0305FF3D41BAA599710D7D4029FD">
    <w:name w:val="99DD0305FF3D41BAA599710D7D4029FD"/>
    <w:rsid w:val="00355839"/>
  </w:style>
  <w:style w:type="paragraph" w:customStyle="1" w:styleId="F67A4A144FF34BE28C9F55AE2B4368D9">
    <w:name w:val="F67A4A144FF34BE28C9F55AE2B4368D9"/>
    <w:rsid w:val="003558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2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Goldsmith</dc:creator>
  <cp:keywords/>
  <dc:description/>
  <cp:lastModifiedBy>Jennifer Goldsmith</cp:lastModifiedBy>
  <cp:revision>4</cp:revision>
  <dcterms:created xsi:type="dcterms:W3CDTF">2025-12-23T18:35:00Z</dcterms:created>
  <dcterms:modified xsi:type="dcterms:W3CDTF">2026-01-07T13:26:00Z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